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 w14:paraId="1A357B2F" w14:textId="77777777">
        <w:trPr>
          <w:trHeight w:val="360"/>
        </w:trPr>
        <w:tc>
          <w:tcPr>
            <w:tcW w:w="3251" w:type="pct"/>
            <w:gridSpan w:val="2"/>
            <w:vMerge w:val="restart"/>
          </w:tcPr>
          <w:p w14:paraId="68F9417D" w14:textId="77777777"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14:paraId="3D52528B" w14:textId="623E96DD" w:rsidR="002F36BE" w:rsidRPr="00E15EF9" w:rsidRDefault="00F61184" w:rsidP="004B29B1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April 21</w:t>
            </w:r>
            <w:r w:rsidR="009E1F3E">
              <w:rPr>
                <w:rFonts w:ascii="Palatino Linotype" w:hAnsi="Palatino Linotype"/>
                <w:sz w:val="24"/>
              </w:rPr>
              <w:t>, 201</w:t>
            </w:r>
            <w:r w:rsidR="0083287C">
              <w:rPr>
                <w:rFonts w:ascii="Palatino Linotype" w:hAnsi="Palatino Linotype"/>
                <w:sz w:val="24"/>
              </w:rPr>
              <w:t>4</w:t>
            </w:r>
          </w:p>
        </w:tc>
      </w:tr>
      <w:tr w:rsidR="002F36BE" w:rsidRPr="00E15EF9" w14:paraId="5371ACFC" w14:textId="77777777">
        <w:trPr>
          <w:trHeight w:val="351"/>
        </w:trPr>
        <w:tc>
          <w:tcPr>
            <w:tcW w:w="3251" w:type="pct"/>
            <w:gridSpan w:val="2"/>
            <w:vMerge/>
          </w:tcPr>
          <w:p w14:paraId="10C38801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14:paraId="38453E3E" w14:textId="77777777"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 w14:paraId="7E942E83" w14:textId="77777777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14:paraId="4B061EEE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14:paraId="44DD7311" w14:textId="77777777"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</w:t>
            </w:r>
            <w:r w:rsidR="00E620BC">
              <w:rPr>
                <w:rFonts w:ascii="Palatino Linotype" w:hAnsi="Palatino Linotype"/>
                <w:sz w:val="24"/>
              </w:rPr>
              <w:t>12</w:t>
            </w:r>
          </w:p>
        </w:tc>
      </w:tr>
      <w:tr w:rsidR="00782CD4" w:rsidRPr="00E15EF9" w14:paraId="64E41EFA" w14:textId="77777777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14:paraId="15C9418B" w14:textId="77777777" w:rsidR="00782CD4" w:rsidRPr="00E15EF9" w:rsidRDefault="00782CD4" w:rsidP="009207A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nne Davis (Vice-Chair),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9207A0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9207A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 w14:paraId="7907521F" w14:textId="77777777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14:paraId="1E85407A" w14:textId="77777777"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 w14:paraId="0F05E835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E66C3E" w14:textId="77777777"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D35F77" w14:textId="77777777"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22303" w14:textId="77777777"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001DDF5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3C9BC0" w14:textId="53E76709" w:rsidR="00552438" w:rsidRDefault="0055243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Dr. Rhonda Tracy – Senior VP of Academic Affairs</w:t>
            </w:r>
          </w:p>
          <w:p w14:paraId="70AA02FB" w14:textId="77777777"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414D32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3B544C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3EC3FE7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0E1700" w14:textId="77777777"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952148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2ABDE6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186C2A26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04FF75" w14:textId="77777777"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C8ED24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E5C69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 w14:paraId="0C521235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99ACE7" w14:textId="77777777"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8ADD22" w14:textId="77777777"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323B29DD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913F37" w14:textId="39764D33" w:rsidR="00B643B5" w:rsidRDefault="001951B0" w:rsidP="00F61184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  <w:r w:rsidR="00202AC6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F61184">
              <w:rPr>
                <w:rFonts w:ascii="Palatino Linotype" w:hAnsi="Palatino Linotype"/>
                <w:sz w:val="24"/>
                <w:szCs w:val="24"/>
              </w:rPr>
              <w:t>Feb. 17, March 3, April 7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32F128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5A4CA5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043D52E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C1C78C" w14:textId="697E4709" w:rsidR="00D277D8" w:rsidRDefault="001951B0" w:rsidP="00552438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F10DA0">
              <w:rPr>
                <w:rFonts w:ascii="Palatino Linotype" w:hAnsi="Palatino Linotype" w:cs="Segoe UI"/>
                <w:sz w:val="24"/>
                <w:szCs w:val="24"/>
              </w:rPr>
              <w:t>bsite</w:t>
            </w:r>
            <w:r w:rsidR="00F05103">
              <w:rPr>
                <w:rFonts w:ascii="Palatino Linotype" w:hAnsi="Palatino Linotype" w:cs="Segoe UI"/>
                <w:sz w:val="24"/>
                <w:szCs w:val="24"/>
              </w:rPr>
              <w:t xml:space="preserve"> – </w:t>
            </w:r>
            <w:r w:rsidR="00552438">
              <w:rPr>
                <w:rFonts w:ascii="Palatino Linotype" w:hAnsi="Palatino Linotype" w:cs="Segoe UI"/>
                <w:sz w:val="24"/>
                <w:szCs w:val="24"/>
              </w:rPr>
              <w:t>new photo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110B8A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F4AA7D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4C127E8C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E996D4" w14:textId="77777777" w:rsidR="00F10DA0" w:rsidRDefault="00FF3B93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Salary Proposal Update</w:t>
            </w:r>
          </w:p>
          <w:p w14:paraId="3FA24B6C" w14:textId="0E4C13F1" w:rsidR="00552438" w:rsidRPr="00F05103" w:rsidRDefault="00552438" w:rsidP="00F05103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Technology use policy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345077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FFC418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28E74F94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8D92AE" w14:textId="77777777"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411B8A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CA6091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 w14:paraId="525DC622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49D62" w14:textId="77777777"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76A76B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01A683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4EA8066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174F2F" w14:textId="10DA7155" w:rsidR="001E095B" w:rsidRDefault="001E095B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proofErr w:type="spellStart"/>
            <w:r>
              <w:rPr>
                <w:rFonts w:ascii="Palatino Linotype" w:hAnsi="Palatino Linotype"/>
                <w:sz w:val="24"/>
                <w:szCs w:val="24"/>
              </w:rPr>
              <w:t>OpenClass</w:t>
            </w:r>
            <w:proofErr w:type="spellEnd"/>
            <w:r>
              <w:rPr>
                <w:rFonts w:ascii="Palatino Linotype" w:hAnsi="Palatino Linotype"/>
                <w:sz w:val="24"/>
                <w:szCs w:val="24"/>
              </w:rPr>
              <w:t xml:space="preserve"> Conversation – Jessie </w:t>
            </w:r>
            <w:proofErr w:type="spellStart"/>
            <w:r>
              <w:rPr>
                <w:rFonts w:ascii="Palatino Linotype" w:hAnsi="Palatino Linotype"/>
                <w:sz w:val="24"/>
                <w:szCs w:val="24"/>
              </w:rPr>
              <w:t>Wass</w:t>
            </w:r>
            <w:proofErr w:type="spellEnd"/>
          </w:p>
          <w:p w14:paraId="3A25B70D" w14:textId="77777777" w:rsidR="00967683" w:rsidRDefault="00967683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Freedom and Professional Responsibility Draft Policy</w:t>
            </w:r>
          </w:p>
          <w:p w14:paraId="2C0EDF24" w14:textId="2F20DDCC" w:rsidR="00FF3B93" w:rsidRPr="00552438" w:rsidRDefault="00FF3B93" w:rsidP="00552438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 xml:space="preserve">Election of </w:t>
            </w:r>
            <w:r w:rsidRPr="00552438">
              <w:rPr>
                <w:rFonts w:ascii="Palatino Linotype" w:hAnsi="Palatino Linotype"/>
                <w:sz w:val="24"/>
                <w:szCs w:val="24"/>
              </w:rPr>
              <w:t xml:space="preserve">Chair </w:t>
            </w:r>
            <w:r w:rsidR="00552438">
              <w:rPr>
                <w:rFonts w:ascii="Palatino Linotype" w:hAnsi="Palatino Linotype"/>
                <w:sz w:val="24"/>
                <w:szCs w:val="24"/>
              </w:rPr>
              <w:t>for 2014-15</w:t>
            </w:r>
          </w:p>
          <w:p w14:paraId="519321D9" w14:textId="77777777" w:rsidR="00E620BC" w:rsidRPr="00F10DA0" w:rsidRDefault="00E620BC" w:rsidP="004B29B1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865D66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B9C430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 w14:paraId="5517FC07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0A9AA1" w14:textId="77777777"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DACA9B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9B9E63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526296F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2C7E00" w14:textId="77777777"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EA773B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ECD2E0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4CD07CF6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4584E7" w14:textId="77777777"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086B3C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06A40E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576BED1C" w14:textId="77777777">
        <w:tc>
          <w:tcPr>
            <w:tcW w:w="1990" w:type="pct"/>
          </w:tcPr>
          <w:p w14:paraId="7556B4F8" w14:textId="77777777"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14:paraId="1A697280" w14:textId="77777777"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14:paraId="5A5A5B43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14:paraId="627427DB" w14:textId="77777777"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43" w:type="pct"/>
        <w:tblLook w:val="04A0" w:firstRow="1" w:lastRow="0" w:firstColumn="1" w:lastColumn="0" w:noHBand="0" w:noVBand="1"/>
      </w:tblPr>
      <w:tblGrid>
        <w:gridCol w:w="2436"/>
        <w:gridCol w:w="2434"/>
      </w:tblGrid>
      <w:tr w:rsidR="00552438" w:rsidRPr="00E15EF9" w14:paraId="784E1AF7" w14:textId="77777777" w:rsidTr="00552438">
        <w:trPr>
          <w:trHeight w:val="288"/>
        </w:trPr>
        <w:tc>
          <w:tcPr>
            <w:tcW w:w="2501" w:type="pct"/>
          </w:tcPr>
          <w:p w14:paraId="2229345E" w14:textId="77777777" w:rsidR="00552438" w:rsidRDefault="00552438" w:rsidP="00F10DA0">
            <w:pPr>
              <w:rPr>
                <w:rFonts w:ascii="Palatino Linotype" w:hAnsi="Palatino Linotype"/>
                <w:sz w:val="24"/>
                <w:szCs w:val="24"/>
              </w:rPr>
            </w:pPr>
            <w:bookmarkStart w:id="2" w:name="_GoBack"/>
            <w:bookmarkEnd w:id="2"/>
            <w:r>
              <w:rPr>
                <w:rFonts w:ascii="Palatino Linotype" w:hAnsi="Palatino Linotype"/>
                <w:sz w:val="24"/>
                <w:szCs w:val="24"/>
              </w:rPr>
              <w:t>May 5</w:t>
            </w:r>
          </w:p>
        </w:tc>
        <w:tc>
          <w:tcPr>
            <w:tcW w:w="2499" w:type="pct"/>
          </w:tcPr>
          <w:p w14:paraId="21CAB352" w14:textId="77777777" w:rsidR="00552438" w:rsidRDefault="00552438" w:rsidP="00F10DA0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14:paraId="676D6F30" w14:textId="77777777"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header="720" w:footer="720" w:gutter="0"/>
      <w:cols w:space="720"/>
      <w:docGrid w:linePitch="25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rawingGridHorizontalSpacing w:val="95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123E"/>
    <w:rsid w:val="001951B0"/>
    <w:rsid w:val="00195377"/>
    <w:rsid w:val="001B67BE"/>
    <w:rsid w:val="001E0227"/>
    <w:rsid w:val="001E095B"/>
    <w:rsid w:val="00202AC6"/>
    <w:rsid w:val="00205060"/>
    <w:rsid w:val="002054F5"/>
    <w:rsid w:val="00220559"/>
    <w:rsid w:val="00234042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651CD"/>
    <w:rsid w:val="00365D62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B29B1"/>
    <w:rsid w:val="004C5365"/>
    <w:rsid w:val="004F6D1D"/>
    <w:rsid w:val="00501C1B"/>
    <w:rsid w:val="0052056A"/>
    <w:rsid w:val="0054560B"/>
    <w:rsid w:val="00547519"/>
    <w:rsid w:val="00551203"/>
    <w:rsid w:val="00552438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3287C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038C4"/>
    <w:rsid w:val="009207A0"/>
    <w:rsid w:val="0092128D"/>
    <w:rsid w:val="009267B4"/>
    <w:rsid w:val="009416F2"/>
    <w:rsid w:val="00963B82"/>
    <w:rsid w:val="00964C03"/>
    <w:rsid w:val="0096550B"/>
    <w:rsid w:val="00967683"/>
    <w:rsid w:val="00974FF8"/>
    <w:rsid w:val="009C18E1"/>
    <w:rsid w:val="009C24BF"/>
    <w:rsid w:val="009E1F3E"/>
    <w:rsid w:val="009E7BB6"/>
    <w:rsid w:val="009F2309"/>
    <w:rsid w:val="009F62FE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20BC"/>
    <w:rsid w:val="00E657C4"/>
    <w:rsid w:val="00E67032"/>
    <w:rsid w:val="00E77B89"/>
    <w:rsid w:val="00E851BF"/>
    <w:rsid w:val="00E963C3"/>
    <w:rsid w:val="00EA4077"/>
    <w:rsid w:val="00F05103"/>
    <w:rsid w:val="00F10DA0"/>
    <w:rsid w:val="00F10E21"/>
    <w:rsid w:val="00F42D84"/>
    <w:rsid w:val="00F51B90"/>
    <w:rsid w:val="00F608AF"/>
    <w:rsid w:val="00F61184"/>
    <w:rsid w:val="00F673C9"/>
    <w:rsid w:val="00F75FD9"/>
    <w:rsid w:val="00F85DF4"/>
    <w:rsid w:val="00FA4B0C"/>
    <w:rsid w:val="00FF3B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E6A3E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D641F-3B1B-7449-A783-67FF351E8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23</TotalTime>
  <Pages>1</Pages>
  <Words>140</Words>
  <Characters>804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3</cp:revision>
  <cp:lastPrinted>2014-04-21T14:35:00Z</cp:lastPrinted>
  <dcterms:created xsi:type="dcterms:W3CDTF">2014-04-21T14:27:00Z</dcterms:created>
  <dcterms:modified xsi:type="dcterms:W3CDTF">2014-04-22T15:05:00Z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